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7F3" w:rsidRPr="00245306" w:rsidRDefault="00F717F3" w:rsidP="008E15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5306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717F3" w:rsidRPr="00245306" w:rsidRDefault="00F717F3" w:rsidP="008E15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5306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F717F3" w:rsidRPr="00245306" w:rsidRDefault="00F717F3" w:rsidP="008E15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5306">
        <w:rPr>
          <w:rFonts w:ascii="Times New Roman" w:hAnsi="Times New Roman" w:cs="Times New Roman"/>
          <w:sz w:val="28"/>
          <w:szCs w:val="28"/>
        </w:rPr>
        <w:t>высшего профессионального образования</w:t>
      </w:r>
    </w:p>
    <w:p w:rsidR="00F717F3" w:rsidRPr="00245306" w:rsidRDefault="00F717F3" w:rsidP="008E15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5306">
        <w:rPr>
          <w:rFonts w:ascii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:rsidR="00F717F3" w:rsidRPr="00245306" w:rsidRDefault="00F717F3" w:rsidP="008E15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5306">
        <w:rPr>
          <w:rFonts w:ascii="Times New Roman" w:hAnsi="Times New Roman" w:cs="Times New Roman"/>
          <w:sz w:val="28"/>
          <w:szCs w:val="28"/>
        </w:rPr>
        <w:t>Саровский физико-технический институт – филиал НИЯУ МИФИ</w:t>
      </w:r>
    </w:p>
    <w:p w:rsidR="00F717F3" w:rsidRPr="00245306" w:rsidRDefault="00F717F3" w:rsidP="008E15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5306">
        <w:rPr>
          <w:rFonts w:ascii="Times New Roman" w:hAnsi="Times New Roman" w:cs="Times New Roman"/>
          <w:sz w:val="28"/>
          <w:szCs w:val="28"/>
        </w:rPr>
        <w:t>Физико-технический факультет</w:t>
      </w:r>
    </w:p>
    <w:p w:rsidR="00F717F3" w:rsidRPr="00245306" w:rsidRDefault="00F717F3" w:rsidP="008E15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5306"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:rsidR="00F717F3" w:rsidRPr="00245306" w:rsidRDefault="00F717F3" w:rsidP="008E15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7F3" w:rsidRPr="00245306" w:rsidRDefault="00F717F3" w:rsidP="008E15B5">
      <w:pPr>
        <w:spacing w:after="0" w:line="360" w:lineRule="auto"/>
        <w:jc w:val="center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245306">
        <w:rPr>
          <w:rFonts w:ascii="Times New Roman" w:hAnsi="Times New Roman" w:cs="Times New Roman"/>
          <w:sz w:val="28"/>
          <w:szCs w:val="28"/>
        </w:rPr>
        <w:t xml:space="preserve">18 </w:t>
      </w:r>
      <w:r w:rsidRPr="00245306">
        <w:rPr>
          <w:rFonts w:ascii="Times New Roman" w:eastAsia="TimesNewRomanPSMT" w:hAnsi="Times New Roman" w:cs="Times New Roman"/>
          <w:color w:val="000000"/>
          <w:sz w:val="28"/>
          <w:szCs w:val="28"/>
        </w:rPr>
        <w:t>студенческая конференция по гуманитарным и социальным наукам</w:t>
      </w:r>
      <w:r w:rsidRPr="00245306">
        <w:rPr>
          <w:rFonts w:ascii="Times New Roman" w:eastAsia="TimesNewRomanPSMT" w:hAnsi="Times New Roman" w:cs="Times New Roman"/>
          <w:color w:val="000000"/>
          <w:sz w:val="28"/>
          <w:szCs w:val="28"/>
        </w:rPr>
        <w:br/>
        <w:t>Восьмая студенческая конференция по истории</w:t>
      </w:r>
    </w:p>
    <w:p w:rsidR="00F717F3" w:rsidRDefault="00F717F3" w:rsidP="008E15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5306">
        <w:rPr>
          <w:rFonts w:ascii="Times New Roman" w:hAnsi="Times New Roman" w:cs="Times New Roman"/>
          <w:sz w:val="28"/>
          <w:szCs w:val="28"/>
        </w:rPr>
        <w:t>«Ядерный университет и духовное наследие Сарова:</w:t>
      </w:r>
    </w:p>
    <w:p w:rsidR="00F717F3" w:rsidRPr="00245306" w:rsidRDefault="00F717F3" w:rsidP="008E15B5">
      <w:pPr>
        <w:spacing w:after="0" w:line="360" w:lineRule="auto"/>
        <w:jc w:val="center"/>
        <w:rPr>
          <w:rFonts w:ascii="Times New Roman" w:eastAsia="TimesNewRomanPSMT" w:hAnsi="Times New Roman"/>
          <w:color w:val="000000"/>
          <w:sz w:val="28"/>
          <w:szCs w:val="28"/>
        </w:rPr>
      </w:pPr>
      <w:r w:rsidRPr="00245306">
        <w:rPr>
          <w:rFonts w:ascii="Times New Roman" w:hAnsi="Times New Roman" w:cs="Times New Roman"/>
          <w:sz w:val="28"/>
          <w:szCs w:val="28"/>
        </w:rPr>
        <w:t>знаменательные даты года»</w:t>
      </w:r>
    </w:p>
    <w:p w:rsidR="00F717F3" w:rsidRPr="00245306" w:rsidRDefault="00F717F3" w:rsidP="008E15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5306">
        <w:rPr>
          <w:rFonts w:ascii="Times New Roman" w:hAnsi="Times New Roman" w:cs="Times New Roman"/>
          <w:sz w:val="28"/>
          <w:szCs w:val="28"/>
        </w:rPr>
        <w:t>20 апреля</w:t>
      </w:r>
    </w:p>
    <w:p w:rsidR="00F717F3" w:rsidRPr="00245306" w:rsidRDefault="00F717F3" w:rsidP="008E15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7F3" w:rsidRPr="0069508C" w:rsidRDefault="00F717F3" w:rsidP="008E15B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Ю. А. </w:t>
      </w:r>
      <w:r w:rsidRPr="0069508C">
        <w:rPr>
          <w:rFonts w:ascii="Times New Roman" w:hAnsi="Times New Roman" w:cs="Times New Roman"/>
          <w:sz w:val="28"/>
          <w:szCs w:val="28"/>
        </w:rPr>
        <w:t>Гагарин</w:t>
      </w:r>
      <w:r>
        <w:rPr>
          <w:rFonts w:ascii="Times New Roman" w:hAnsi="Times New Roman" w:cs="Times New Roman"/>
          <w:sz w:val="28"/>
          <w:szCs w:val="28"/>
        </w:rPr>
        <w:t xml:space="preserve"> – первый человек в космосе</w:t>
      </w:r>
    </w:p>
    <w:p w:rsidR="00F717F3" w:rsidRPr="003D35A6" w:rsidRDefault="00F717F3" w:rsidP="008E15B5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D35A6">
        <w:rPr>
          <w:rFonts w:ascii="Times New Roman" w:hAnsi="Times New Roman" w:cs="Times New Roman"/>
          <w:sz w:val="28"/>
          <w:szCs w:val="28"/>
        </w:rPr>
        <w:t>Доклад:</w:t>
      </w:r>
    </w:p>
    <w:p w:rsidR="00F717F3" w:rsidRPr="0069508C" w:rsidRDefault="00F717F3" w:rsidP="008E15B5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студентов групп </w:t>
      </w:r>
      <w:r w:rsidRPr="003D35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ПМ15, ЭП15</w:t>
      </w:r>
    </w:p>
    <w:p w:rsidR="00F717F3" w:rsidRPr="003D35A6" w:rsidRDefault="00F717F3" w:rsidP="008E15B5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Минеева</w:t>
      </w:r>
      <w:r w:rsidRPr="003D35A6">
        <w:rPr>
          <w:rFonts w:ascii="Times New Roman" w:hAnsi="Times New Roman" w:cs="Times New Roman"/>
          <w:sz w:val="28"/>
          <w:szCs w:val="28"/>
        </w:rPr>
        <w:t xml:space="preserve"> (руковод</w:t>
      </w:r>
      <w:r>
        <w:rPr>
          <w:rFonts w:ascii="Times New Roman" w:hAnsi="Times New Roman" w:cs="Times New Roman"/>
          <w:sz w:val="28"/>
          <w:szCs w:val="28"/>
        </w:rPr>
        <w:t>итель), Н. Афанасова, А. Федонин</w:t>
      </w:r>
    </w:p>
    <w:p w:rsidR="00F717F3" w:rsidRPr="003D35A6" w:rsidRDefault="00F717F3" w:rsidP="008E15B5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D35A6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F717F3" w:rsidRPr="003D35A6" w:rsidRDefault="00F717F3" w:rsidP="008E15B5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D35A6"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:rsidR="00F717F3" w:rsidRPr="003D35A6" w:rsidRDefault="00F717F3" w:rsidP="008E15B5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D35A6">
        <w:rPr>
          <w:rFonts w:ascii="Times New Roman" w:hAnsi="Times New Roman" w:cs="Times New Roman"/>
          <w:sz w:val="28"/>
          <w:szCs w:val="28"/>
        </w:rPr>
        <w:t>О.В. Савченко</w:t>
      </w:r>
    </w:p>
    <w:p w:rsidR="00F717F3" w:rsidRPr="00245306" w:rsidRDefault="00F717F3" w:rsidP="008E15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7F3" w:rsidRPr="00245306" w:rsidRDefault="00F717F3" w:rsidP="008E15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7F3" w:rsidRPr="00245306" w:rsidRDefault="00F717F3" w:rsidP="008E15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530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45306">
        <w:rPr>
          <w:rFonts w:ascii="Times New Roman" w:hAnsi="Times New Roman" w:cs="Times New Roman"/>
          <w:sz w:val="28"/>
          <w:szCs w:val="28"/>
        </w:rPr>
        <w:t>аров – 2016</w:t>
      </w:r>
    </w:p>
    <w:p w:rsidR="00F717F3" w:rsidRPr="008E15B5" w:rsidRDefault="00F717F3" w:rsidP="008E15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  <w:shd w:val="clear" w:color="auto" w:fill="FFFFFF"/>
        </w:rPr>
        <w:t>Слайд 1</w:t>
      </w: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C76A4">
        <w:rPr>
          <w:rFonts w:ascii="Times New Roman" w:hAnsi="Times New Roman" w:cs="Times New Roman"/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7" o:spid="_x0000_i1025" type="#_x0000_t75" style="width:268.5pt;height:201pt;visibility:visible">
            <v:imagedata r:id="rId4" o:title="" cropbottom="227f"/>
          </v:shape>
        </w:pict>
      </w:r>
    </w:p>
    <w:p w:rsidR="00F717F3" w:rsidRPr="00EB316F" w:rsidRDefault="00F717F3" w:rsidP="008E15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Добрый день, </w:t>
      </w:r>
      <w:r w:rsidRPr="00EB316F">
        <w:rPr>
          <w:rFonts w:ascii="Times New Roman" w:hAnsi="Times New Roman" w:cs="Times New Roman"/>
          <w:sz w:val="28"/>
          <w:szCs w:val="28"/>
        </w:rPr>
        <w:t>уважаемое жюри, участники и гости конференции. Меня зовут Минеева Галина. Я и моя команда хотим представить Вам доклад на тему:  Ю. А. Гагарин – первый человек в космосе.</w:t>
      </w:r>
    </w:p>
    <w:p w:rsidR="00F717F3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Слайд 2</w:t>
      </w: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C76A4">
        <w:rPr>
          <w:rFonts w:ascii="Times New Roman" w:hAnsi="Times New Roman" w:cs="Times New Roman"/>
          <w:noProof/>
          <w:sz w:val="28"/>
          <w:szCs w:val="28"/>
          <w:u w:val="single"/>
        </w:rPr>
        <w:pict>
          <v:shape id="Рисунок 30" o:spid="_x0000_i1026" type="#_x0000_t75" style="width:270pt;height:203.25pt;visibility:visible">
            <v:imagedata r:id="rId5" o:title=""/>
          </v:shape>
        </w:pict>
      </w: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Слайд 3</w:t>
      </w: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C76A4">
        <w:rPr>
          <w:rFonts w:ascii="Times New Roman" w:hAnsi="Times New Roman" w:cs="Times New Roman"/>
          <w:noProof/>
          <w:sz w:val="28"/>
          <w:szCs w:val="28"/>
          <w:u w:val="single"/>
        </w:rPr>
        <w:pict>
          <v:shape id="Рисунок 35" o:spid="_x0000_i1027" type="#_x0000_t75" style="width:268.5pt;height:202.5pt;visibility:visible">
            <v:imagedata r:id="rId6" o:title=""/>
          </v:shape>
        </w:pict>
      </w:r>
    </w:p>
    <w:p w:rsidR="00F717F3" w:rsidRPr="003868FE" w:rsidRDefault="00F717F3" w:rsidP="008E1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8FE">
        <w:rPr>
          <w:rFonts w:ascii="Times New Roman" w:hAnsi="Times New Roman" w:cs="Times New Roman"/>
          <w:sz w:val="28"/>
          <w:szCs w:val="28"/>
        </w:rPr>
        <w:t xml:space="preserve">Ю.А. Гагарин - первый советский человек, полетевший в космос. Первый полет Ю.А. Гагарина в космос навсегда оставил глубокий след в сознании современников. Его подвиг повлиял на мировоззрение будущих поколений, вдохновил их служить Отечеству. </w:t>
      </w:r>
    </w:p>
    <w:p w:rsidR="00F717F3" w:rsidRPr="003868FE" w:rsidRDefault="00F717F3" w:rsidP="008E1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8FE">
        <w:rPr>
          <w:rFonts w:ascii="Times New Roman" w:hAnsi="Times New Roman" w:cs="Times New Roman"/>
          <w:sz w:val="28"/>
          <w:szCs w:val="28"/>
        </w:rPr>
        <w:t>Цель нашего доклада -  показать огромное значение деятельности  Ю.А. Гагарина и его вклад в развитие космонавтики.</w:t>
      </w: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316F">
        <w:rPr>
          <w:rFonts w:ascii="Times New Roman" w:hAnsi="Times New Roman" w:cs="Times New Roman"/>
          <w:sz w:val="28"/>
          <w:szCs w:val="28"/>
          <w:shd w:val="clear" w:color="auto" w:fill="FFFFFF"/>
        </w:rPr>
        <w:t>Слайд 4</w:t>
      </w: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76A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pict>
          <v:shape id="Рисунок 42" o:spid="_x0000_i1028" type="#_x0000_t75" style="width:267pt;height:199.5pt;visibility:visible">
            <v:imagedata r:id="rId7" o:title=""/>
          </v:shape>
        </w:pict>
      </w:r>
    </w:p>
    <w:p w:rsidR="00F717F3" w:rsidRPr="00EB316F" w:rsidRDefault="00F717F3" w:rsidP="008E15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3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Ю. А. Гагарин  родился 9 марта 1934 года в Гжатском районе, деревне Клушино в простой крестьянской семье. </w:t>
      </w:r>
      <w:r w:rsidRPr="00EB316F">
        <w:rPr>
          <w:rFonts w:ascii="Times New Roman" w:hAnsi="Times New Roman" w:cs="Times New Roman"/>
          <w:sz w:val="28"/>
          <w:szCs w:val="28"/>
        </w:rPr>
        <w:t>Его родители: отец Алексей Иванович и мать Анна Тимофеевна.</w:t>
      </w:r>
      <w:r w:rsidRPr="00EB3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F717F3" w:rsidRPr="00EB316F" w:rsidRDefault="00F717F3" w:rsidP="008E15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8FE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B316F">
        <w:rPr>
          <w:rFonts w:ascii="Times New Roman" w:hAnsi="Times New Roman" w:cs="Times New Roman"/>
          <w:sz w:val="28"/>
          <w:szCs w:val="28"/>
        </w:rPr>
        <w:t>"Семья, в которой я родился, - писал позднее Юрий Алексеевич, - самая обыкновенная; она ничем не отличается от миллионов трудовых семей нашей Родины".</w:t>
      </w:r>
      <w:r w:rsidRPr="00EB316F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316F">
        <w:rPr>
          <w:rFonts w:ascii="Times New Roman" w:hAnsi="Times New Roman" w:cs="Times New Roman"/>
          <w:sz w:val="28"/>
          <w:szCs w:val="28"/>
          <w:shd w:val="clear" w:color="auto" w:fill="FFFFFF"/>
        </w:rPr>
        <w:t>Слайд 5</w:t>
      </w: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76A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pict>
          <v:shape id="Рисунок 24" o:spid="_x0000_i1029" type="#_x0000_t75" style="width:254.25pt;height:192pt;visibility:visible">
            <v:imagedata r:id="rId8" o:title=""/>
          </v:shape>
        </w:pict>
      </w:r>
    </w:p>
    <w:p w:rsidR="00F717F3" w:rsidRPr="003868FE" w:rsidRDefault="00F717F3" w:rsidP="008E15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3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1941 году  Ю. А. Гагарин  пошел в первый класс, но война остановила учебу на 3 года. </w:t>
      </w:r>
    </w:p>
    <w:p w:rsidR="00F717F3" w:rsidRPr="00EB316F" w:rsidRDefault="00F717F3" w:rsidP="008E15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68FE">
        <w:rPr>
          <w:rFonts w:ascii="Times New Roman" w:hAnsi="Times New Roman" w:cs="Times New Roman"/>
          <w:sz w:val="28"/>
          <w:szCs w:val="28"/>
          <w:shd w:val="clear" w:color="auto" w:fill="FFFFFF"/>
        </w:rPr>
        <w:t>В 1951 году с отличием окончил ремесленное училище в подмосковном городе Люберцы, получив специальность формовщика-литейщика.   В том же году продолжил учебу в Саратовском индустриальном техникуме.</w:t>
      </w:r>
    </w:p>
    <w:p w:rsidR="00F717F3" w:rsidRPr="003868FE" w:rsidRDefault="00F717F3" w:rsidP="008E15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68FE">
        <w:rPr>
          <w:rFonts w:ascii="Times New Roman" w:hAnsi="Times New Roman" w:cs="Times New Roman"/>
          <w:sz w:val="28"/>
          <w:szCs w:val="28"/>
          <w:shd w:val="clear" w:color="auto" w:fill="FFFFFF"/>
        </w:rPr>
        <w:t>Будучи студентом техникума, поступил в аэроклуб и навсегда связал свою жизнь с авиацией. Слова летчика-инструктора Дмитрия Мартынова о том, что Ю. А. Гагарин будет замечательным летчиком, стали решающими в его судьбе. В аэроклубе Юрий Гагарин совершил свой первый полет.</w:t>
      </w: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Default="00F717F3" w:rsidP="008E15B5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Pr="00727FBE" w:rsidRDefault="00F717F3" w:rsidP="008E15B5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6</w:t>
      </w:r>
    </w:p>
    <w:p w:rsidR="00F717F3" w:rsidRDefault="00F717F3" w:rsidP="008E15B5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C76A4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Рисунок 28" o:spid="_x0000_i1030" type="#_x0000_t75" style="width:254.25pt;height:190.5pt;visibility:visible">
            <v:imagedata r:id="rId9" o:title=""/>
          </v:shape>
        </w:pict>
      </w:r>
    </w:p>
    <w:p w:rsidR="00F717F3" w:rsidRPr="00EB316F" w:rsidRDefault="00F717F3" w:rsidP="008E15B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316F">
        <w:rPr>
          <w:rFonts w:ascii="Times New Roman" w:hAnsi="Times New Roman" w:cs="Times New Roman"/>
          <w:color w:val="000000"/>
          <w:sz w:val="28"/>
          <w:szCs w:val="28"/>
        </w:rPr>
        <w:t>В 1955 году поступил, а в 1957 году окончил 1-е Чкаловское военное авиационное училище летчиков имени К.Е.Ворошилова в Оренбурге по первому разряду. И по собственному выбору был отправлен в Заполярье в одну из авиационных частей Северного флота.</w:t>
      </w: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Pr="003A491A" w:rsidRDefault="00F717F3" w:rsidP="008E15B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B316F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F717F3" w:rsidRPr="003A491A" w:rsidRDefault="00F717F3" w:rsidP="008E15B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Pr="003A491A" w:rsidRDefault="00F717F3" w:rsidP="008E15B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Pr="003A491A" w:rsidRDefault="00F717F3" w:rsidP="008E15B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Pr="003A491A" w:rsidRDefault="00F717F3" w:rsidP="008E15B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Pr="003A491A" w:rsidRDefault="00F717F3" w:rsidP="008E15B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Pr="003A491A" w:rsidRDefault="00F717F3" w:rsidP="008E15B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Pr="003A491A" w:rsidRDefault="00F717F3" w:rsidP="008E15B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Pr="003A491A" w:rsidRDefault="00F717F3" w:rsidP="008E15B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Default="00F717F3" w:rsidP="008E15B5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Pr="00727FBE" w:rsidRDefault="00F717F3" w:rsidP="008E15B5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7</w:t>
      </w: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C76A4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Рисунок 38" o:spid="_x0000_i1031" type="#_x0000_t75" style="width:267.75pt;height:201pt;visibility:visible">
            <v:imagedata r:id="rId10" o:title=""/>
          </v:shape>
        </w:pict>
      </w:r>
    </w:p>
    <w:p w:rsidR="00F717F3" w:rsidRPr="00EB316F" w:rsidRDefault="00F717F3" w:rsidP="008E15B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316F">
        <w:rPr>
          <w:rFonts w:ascii="Times New Roman" w:hAnsi="Times New Roman" w:cs="Times New Roman"/>
          <w:color w:val="000000"/>
          <w:sz w:val="28"/>
          <w:szCs w:val="28"/>
        </w:rPr>
        <w:t xml:space="preserve">В конце 1950-х годов среди молодых летчиков-истребителей начался набор для переучивания на «новой технике». Тогда еще никто открыто не говорил о полетах в космос, поэтому «новой техникой» называли космические корабли. </w:t>
      </w:r>
    </w:p>
    <w:p w:rsidR="00F717F3" w:rsidRPr="00262077" w:rsidRDefault="00F717F3" w:rsidP="008E1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B0F">
        <w:rPr>
          <w:rFonts w:ascii="Times New Roman" w:hAnsi="Times New Roman" w:cs="Times New Roman"/>
          <w:color w:val="000000"/>
          <w:sz w:val="28"/>
          <w:szCs w:val="28"/>
        </w:rPr>
        <w:t xml:space="preserve">Первый запуск космического корабля на орбиту Земля </w:t>
      </w:r>
      <w:r w:rsidRPr="008A5B0F">
        <w:rPr>
          <w:rFonts w:ascii="Times New Roman" w:hAnsi="Times New Roman" w:cs="Times New Roman"/>
          <w:sz w:val="28"/>
          <w:szCs w:val="28"/>
        </w:rPr>
        <w:t>датируется 1957 годом.  Это  была ракета  - Р-7. Она  была создана в ОКБ-1 п</w:t>
      </w:r>
      <w:r>
        <w:rPr>
          <w:rFonts w:ascii="Times New Roman" w:hAnsi="Times New Roman" w:cs="Times New Roman"/>
          <w:sz w:val="28"/>
          <w:szCs w:val="28"/>
        </w:rPr>
        <w:t xml:space="preserve">од руководством С. П. </w:t>
      </w:r>
      <w:r w:rsidRPr="008A5B0F">
        <w:rPr>
          <w:rFonts w:ascii="Times New Roman" w:hAnsi="Times New Roman" w:cs="Times New Roman"/>
          <w:sz w:val="28"/>
          <w:szCs w:val="28"/>
        </w:rPr>
        <w:t xml:space="preserve"> Королёва.</w:t>
      </w:r>
      <w:r w:rsidRPr="008A5B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Ракета </w:t>
      </w:r>
      <w:r w:rsidRPr="00EB316F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 xml:space="preserve">а  предельно простой </w:t>
      </w:r>
      <w:r w:rsidRPr="00EB316F">
        <w:rPr>
          <w:rFonts w:ascii="Times New Roman" w:hAnsi="Times New Roman" w:cs="Times New Roman"/>
          <w:sz w:val="28"/>
          <w:szCs w:val="28"/>
        </w:rPr>
        <w:t xml:space="preserve"> в своей конструкции.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1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Она</w:t>
      </w:r>
      <w:r w:rsidRPr="00EB316F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EB316F">
        <w:rPr>
          <w:rFonts w:ascii="Times New Roman" w:hAnsi="Times New Roman" w:cs="Times New Roman"/>
          <w:sz w:val="28"/>
          <w:szCs w:val="28"/>
        </w:rPr>
        <w:t xml:space="preserve"> оснащен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EB316F">
        <w:rPr>
          <w:rFonts w:ascii="Times New Roman" w:hAnsi="Times New Roman" w:cs="Times New Roman"/>
          <w:sz w:val="28"/>
          <w:szCs w:val="28"/>
        </w:rPr>
        <w:t xml:space="preserve"> достаточно пр</w:t>
      </w:r>
      <w:r>
        <w:rPr>
          <w:rFonts w:ascii="Times New Roman" w:hAnsi="Times New Roman" w:cs="Times New Roman"/>
          <w:sz w:val="28"/>
          <w:szCs w:val="28"/>
        </w:rPr>
        <w:t>остым радиопередатчиком. При ее</w:t>
      </w:r>
      <w:r w:rsidRPr="00EB316F">
        <w:rPr>
          <w:rFonts w:ascii="Times New Roman" w:hAnsi="Times New Roman" w:cs="Times New Roman"/>
          <w:sz w:val="28"/>
          <w:szCs w:val="28"/>
        </w:rPr>
        <w:t xml:space="preserve"> создании конструкторы решили обойтись самым минимальным техническим набором.  Первый  спутник послужил стартом к развитию новой эры космической техники и аппаратуры. Вывод спутника на орбиту был достижением для всего мира.</w:t>
      </w: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Pr="003A491A" w:rsidRDefault="00F717F3" w:rsidP="008E15B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Pr="003A491A" w:rsidRDefault="00F717F3" w:rsidP="008E15B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Pr="003A491A" w:rsidRDefault="00F717F3" w:rsidP="008E15B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Default="00F717F3" w:rsidP="008E15B5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717F3" w:rsidRPr="00727FBE" w:rsidRDefault="00F717F3" w:rsidP="008E15B5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B316F">
        <w:rPr>
          <w:rFonts w:ascii="Times New Roman" w:hAnsi="Times New Roman" w:cs="Times New Roman"/>
          <w:color w:val="000000"/>
          <w:sz w:val="28"/>
          <w:szCs w:val="28"/>
        </w:rPr>
        <w:t>Слайд 8</w:t>
      </w:r>
    </w:p>
    <w:p w:rsidR="00F717F3" w:rsidRDefault="00F717F3" w:rsidP="008E15B5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C76A4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Рисунок 45" o:spid="_x0000_i1032" type="#_x0000_t75" style="width:268.5pt;height:201pt;visibility:visible">
            <v:imagedata r:id="rId11" o:title=""/>
          </v:shape>
        </w:pict>
      </w:r>
    </w:p>
    <w:p w:rsidR="00F717F3" w:rsidRPr="00EB316F" w:rsidRDefault="00F717F3" w:rsidP="008E15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 xml:space="preserve">9 декабря 1959 года Гагарин написал заявление с просьбой зачислить его в группу кандидатов в космонавты. Уже через неделю его вызвали в Москву для прохождения медицинского обследования в Центральном научно-исследовательском авиационном госпитале, Ю. А. Гагарина признали  годным для космических полетов. </w:t>
      </w:r>
    </w:p>
    <w:p w:rsidR="00F717F3" w:rsidRPr="00EB316F" w:rsidRDefault="00F717F3" w:rsidP="008E15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D1EE8">
        <w:rPr>
          <w:rFonts w:ascii="Times New Roman" w:hAnsi="Times New Roman" w:cs="Times New Roman"/>
          <w:sz w:val="28"/>
          <w:szCs w:val="28"/>
        </w:rPr>
        <w:t xml:space="preserve"> </w:t>
      </w:r>
      <w:r w:rsidRPr="00EB316F">
        <w:rPr>
          <w:rFonts w:ascii="Times New Roman" w:hAnsi="Times New Roman" w:cs="Times New Roman"/>
          <w:sz w:val="28"/>
          <w:szCs w:val="28"/>
        </w:rPr>
        <w:t>марта 1960 года приказом Главнокомандующего ВВС К.А.Вершинина Ю. А. Гагарин зачислен в группу кандидатов в космонавты, а с 11 марта приступил к тренировкам.</w:t>
      </w:r>
    </w:p>
    <w:p w:rsidR="00F717F3" w:rsidRPr="00EB316F" w:rsidRDefault="00F717F3" w:rsidP="008E15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Слайд 9</w:t>
      </w:r>
    </w:p>
    <w:p w:rsidR="00F717F3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76A4">
        <w:rPr>
          <w:rFonts w:ascii="Times New Roman" w:hAnsi="Times New Roman" w:cs="Times New Roman"/>
          <w:noProof/>
          <w:sz w:val="28"/>
          <w:szCs w:val="28"/>
        </w:rPr>
        <w:pict>
          <v:shape id="Рисунок 49" o:spid="_x0000_i1033" type="#_x0000_t75" style="width:258pt;height:191.25pt;visibility:visible">
            <v:imagedata r:id="rId12" o:title=""/>
          </v:shape>
        </w:pict>
      </w:r>
    </w:p>
    <w:p w:rsidR="00F717F3" w:rsidRPr="006D1EE8" w:rsidRDefault="00F717F3" w:rsidP="008E15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1EE8">
        <w:rPr>
          <w:rFonts w:ascii="Times New Roman" w:hAnsi="Times New Roman" w:cs="Times New Roman"/>
          <w:sz w:val="28"/>
          <w:szCs w:val="28"/>
        </w:rPr>
        <w:t xml:space="preserve">Было 20 молодых летчиков, которым предстояло готовиться к первому полету в космос. За четыре месяца до полета всем стало ясно, что полетит именно Ю. А. Гагарин. </w:t>
      </w:r>
    </w:p>
    <w:p w:rsidR="00F717F3" w:rsidRPr="006D1EE8" w:rsidRDefault="00F717F3" w:rsidP="008E15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1EE8">
        <w:rPr>
          <w:rFonts w:ascii="Times New Roman" w:hAnsi="Times New Roman" w:cs="Times New Roman"/>
          <w:sz w:val="28"/>
          <w:szCs w:val="28"/>
        </w:rPr>
        <w:t>У главного конструктора бюро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EE8">
        <w:rPr>
          <w:rFonts w:ascii="Times New Roman" w:hAnsi="Times New Roman" w:cs="Times New Roman"/>
          <w:sz w:val="28"/>
          <w:szCs w:val="28"/>
        </w:rPr>
        <w:t>1 Госкомитета Совета Министров СССР по оборонной технике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EE8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EE8">
        <w:rPr>
          <w:rFonts w:ascii="Times New Roman" w:hAnsi="Times New Roman" w:cs="Times New Roman"/>
          <w:sz w:val="28"/>
          <w:szCs w:val="28"/>
        </w:rPr>
        <w:t>Королёва</w:t>
      </w:r>
      <w:r>
        <w:rPr>
          <w:rFonts w:ascii="Times New Roman" w:hAnsi="Times New Roman" w:cs="Times New Roman"/>
        </w:rPr>
        <w:t xml:space="preserve"> </w:t>
      </w:r>
      <w:r w:rsidRPr="006D1EE8">
        <w:rPr>
          <w:rFonts w:ascii="Times New Roman" w:hAnsi="Times New Roman" w:cs="Times New Roman"/>
          <w:sz w:val="28"/>
          <w:szCs w:val="28"/>
        </w:rPr>
        <w:t>и его сп</w:t>
      </w:r>
      <w:r>
        <w:rPr>
          <w:rFonts w:ascii="Times New Roman" w:hAnsi="Times New Roman" w:cs="Times New Roman"/>
          <w:sz w:val="28"/>
          <w:szCs w:val="28"/>
        </w:rPr>
        <w:t xml:space="preserve">одвижников сомнений не вызывало </w:t>
      </w:r>
      <w:r w:rsidRPr="006D1EE8">
        <w:rPr>
          <w:rFonts w:ascii="Times New Roman" w:hAnsi="Times New Roman" w:cs="Times New Roman"/>
          <w:sz w:val="28"/>
          <w:szCs w:val="28"/>
        </w:rPr>
        <w:t>— это должен быть лётчик реактивной истребительной авиации.</w:t>
      </w:r>
    </w:p>
    <w:p w:rsidR="00F717F3" w:rsidRPr="006D1EE8" w:rsidRDefault="00F717F3" w:rsidP="008E15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1EE8">
        <w:rPr>
          <w:rFonts w:ascii="Times New Roman" w:hAnsi="Times New Roman" w:cs="Times New Roman"/>
          <w:sz w:val="28"/>
          <w:szCs w:val="28"/>
        </w:rPr>
        <w:t>Для работы с космической технико</w:t>
      </w:r>
      <w:r>
        <w:rPr>
          <w:rFonts w:ascii="Times New Roman" w:hAnsi="Times New Roman" w:cs="Times New Roman"/>
          <w:sz w:val="28"/>
          <w:szCs w:val="28"/>
        </w:rPr>
        <w:t xml:space="preserve">й понадобились особые кандидаты </w:t>
      </w:r>
      <w:r w:rsidRPr="006D1EE8">
        <w:rPr>
          <w:rFonts w:ascii="Times New Roman" w:hAnsi="Times New Roman" w:cs="Times New Roman"/>
          <w:sz w:val="28"/>
          <w:szCs w:val="28"/>
        </w:rPr>
        <w:t>— люди абсолютно здоровые, профессионально подготовленные, дисциплинированные, соответствующие всем предъявляемым физическим и медицинским требованиям.</w:t>
      </w: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</w:t>
      </w:r>
    </w:p>
    <w:p w:rsidR="00F717F3" w:rsidRDefault="00F717F3" w:rsidP="008E15B5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76A4">
        <w:rPr>
          <w:rFonts w:ascii="Times New Roman" w:hAnsi="Times New Roman" w:cs="Times New Roman"/>
          <w:noProof/>
          <w:sz w:val="28"/>
          <w:szCs w:val="28"/>
        </w:rPr>
        <w:pict>
          <v:shape id="Рисунок 53" o:spid="_x0000_i1034" type="#_x0000_t75" style="width:249.75pt;height:185.25pt;visibility:visible">
            <v:imagedata r:id="rId13" o:title=""/>
          </v:shape>
        </w:pict>
      </w:r>
    </w:p>
    <w:p w:rsidR="00F717F3" w:rsidRDefault="00F717F3" w:rsidP="008E15B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31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Когда С. П. Королев отбирал людей в первый полет, собственно летные качества его не волновали. Королев смотрел на здоровье и на характер. Рост до 170, вес до 70, возраст до 30, быстрая реакция, способность к стратосферной адаптации и отдельный пункт — психическая уравновешенность. </w:t>
      </w: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Слайд 11</w:t>
      </w:r>
    </w:p>
    <w:p w:rsidR="00F717F3" w:rsidRPr="00E4783E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76A4">
        <w:rPr>
          <w:rFonts w:ascii="Times New Roman" w:hAnsi="Times New Roman" w:cs="Times New Roman"/>
          <w:noProof/>
          <w:sz w:val="28"/>
          <w:szCs w:val="28"/>
        </w:rPr>
        <w:pict>
          <v:shape id="Рисунок 60" o:spid="_x0000_i1035" type="#_x0000_t75" style="width:232.5pt;height:174.75pt;visibility:visible">
            <v:imagedata r:id="rId14" o:title=""/>
          </v:shape>
        </w:pict>
      </w:r>
    </w:p>
    <w:p w:rsidR="00F717F3" w:rsidRDefault="00F717F3" w:rsidP="008E15B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7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апреля 1961 года состоялось заседание Президиума ЦК КПСС, которое проводил секретарь ЦК КПСС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</w:t>
      </w:r>
      <w:r w:rsidRPr="00E47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Хрущёв. По докладу </w:t>
      </w:r>
      <w:r w:rsidRPr="00D03D45">
        <w:rPr>
          <w:rFonts w:ascii="Times New Roman" w:hAnsi="Times New Roman" w:cs="Times New Roman"/>
          <w:color w:val="000000"/>
          <w:spacing w:val="-6"/>
          <w:sz w:val="28"/>
          <w:szCs w:val="28"/>
          <w:shd w:val="clear" w:color="auto" w:fill="FFFFFF"/>
        </w:rPr>
        <w:t xml:space="preserve">заместителя Председателя Совета Министров </w:t>
      </w:r>
      <w:r w:rsidRPr="00E47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СССР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Д.Ф.</w:t>
      </w:r>
      <w:r w:rsidRPr="00DF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47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Устинова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Н.С.</w:t>
      </w:r>
      <w:r w:rsidRPr="00DF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Хрущев</w:t>
      </w:r>
      <w:r w:rsidRPr="00E478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принял решение о запуске человека в космос.</w:t>
      </w:r>
    </w:p>
    <w:p w:rsidR="00F717F3" w:rsidRPr="00631E33" w:rsidRDefault="00F717F3" w:rsidP="008E15B5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Слайд 12</w:t>
      </w:r>
    </w:p>
    <w:p w:rsidR="00F717F3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76A4">
        <w:rPr>
          <w:rFonts w:ascii="Times New Roman" w:hAnsi="Times New Roman" w:cs="Times New Roman"/>
          <w:noProof/>
          <w:sz w:val="28"/>
          <w:szCs w:val="28"/>
        </w:rPr>
        <w:pict>
          <v:shape id="Рисунок 64" o:spid="_x0000_i1036" type="#_x0000_t75" style="width:243pt;height:182.25pt;visibility:visible">
            <v:imagedata r:id="rId15" o:title=""/>
          </v:shape>
        </w:pict>
      </w:r>
    </w:p>
    <w:p w:rsidR="00F717F3" w:rsidRPr="00EB316F" w:rsidRDefault="00F717F3" w:rsidP="008E15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Ю.А.</w:t>
      </w:r>
      <w:r w:rsidRPr="00051FFC">
        <w:rPr>
          <w:rFonts w:ascii="Times New Roman" w:hAnsi="Times New Roman" w:cs="Times New Roman"/>
          <w:sz w:val="28"/>
          <w:szCs w:val="28"/>
        </w:rPr>
        <w:t xml:space="preserve"> </w:t>
      </w:r>
      <w:r w:rsidRPr="00EB316F">
        <w:rPr>
          <w:rFonts w:ascii="Times New Roman" w:hAnsi="Times New Roman" w:cs="Times New Roman"/>
          <w:sz w:val="28"/>
          <w:szCs w:val="28"/>
        </w:rPr>
        <w:t>Гагарину пришлось пройти</w:t>
      </w:r>
      <w:r>
        <w:rPr>
          <w:rFonts w:ascii="Times New Roman" w:hAnsi="Times New Roman" w:cs="Times New Roman"/>
          <w:sz w:val="28"/>
          <w:szCs w:val="28"/>
        </w:rPr>
        <w:t xml:space="preserve"> множество</w:t>
      </w:r>
      <w:r w:rsidRPr="00051FFC">
        <w:rPr>
          <w:rFonts w:ascii="Times New Roman" w:hAnsi="Times New Roman" w:cs="Times New Roman"/>
          <w:sz w:val="28"/>
          <w:szCs w:val="28"/>
        </w:rPr>
        <w:t xml:space="preserve"> </w:t>
      </w:r>
      <w:r w:rsidRPr="00EB316F">
        <w:rPr>
          <w:rFonts w:ascii="Times New Roman" w:hAnsi="Times New Roman" w:cs="Times New Roman"/>
          <w:sz w:val="28"/>
          <w:szCs w:val="28"/>
        </w:rPr>
        <w:t>испытаний, нескончаемые  тренировками в сурдо - и барокамерах, на центрифугах. Эксперимент шел за экспериментом, парашютные прыжки сменялись полетами на истребителях, на учебно-тренировочных самолетах, на летающей лаборатории, в которую был переоборудован 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B316F">
        <w:rPr>
          <w:rFonts w:ascii="Times New Roman" w:hAnsi="Times New Roman" w:cs="Times New Roman"/>
          <w:sz w:val="28"/>
          <w:szCs w:val="28"/>
        </w:rPr>
        <w:t>-104.</w:t>
      </w: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Слайд 13</w:t>
      </w:r>
    </w:p>
    <w:p w:rsidR="00F717F3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7" type="#_x0000_t75" style="width:234.75pt;height:175.5pt" o:ole="">
            <v:imagedata r:id="rId16" o:title=""/>
          </v:shape>
          <o:OLEObject Type="Embed" ProgID="Msxml2.SAXXMLReader.5.0" ShapeID="_x0000_i1037" DrawAspect="Content" ObjectID="_1527084139" r:id="rId17"/>
        </w:object>
      </w:r>
    </w:p>
    <w:p w:rsidR="00F717F3" w:rsidRPr="00EB316F" w:rsidRDefault="00F717F3" w:rsidP="008E1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 xml:space="preserve">12 апреля 1961 года в 9 часов 7 минут по московскому времени с космодрома Байконур стартовал космический корабль "Восток" с пилотом-космонавтом Юрием Алексеевичем Гагариным на борту. Спустя 108 минут космонавт приземлился около деревни Смеловки в Саратовской области. </w:t>
      </w:r>
    </w:p>
    <w:p w:rsidR="00F717F3" w:rsidRPr="00EB316F" w:rsidRDefault="00F717F3" w:rsidP="008E1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 xml:space="preserve">На орбите Гагарин провёл эксперименты: пил, ел, делал записи карандашом. «Положив» карандаш рядом с собой, он случайно обнаружил, что тот моментально начал уплывать. Из этого Гагарин сделал вывод, что карандаши и прочие предметы в космосе лучше привязывать. Все свои ощущения и наблюдения он записывал на бортовой магнитофон. </w:t>
      </w: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Слайд  14</w:t>
      </w: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pict>
          <v:shape id="_x0000_i1038" type="#_x0000_t75" style="width:245.25pt;height:183pt">
            <v:imagedata r:id="rId18" o:title=""/>
          </v:shape>
        </w:pict>
      </w:r>
    </w:p>
    <w:p w:rsidR="00F717F3" w:rsidRPr="00EB316F" w:rsidRDefault="00F717F3" w:rsidP="008E1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 xml:space="preserve">В конце полёта тормозная двигательная установка (ТДУ) конструктора А. М. Исаева проработала успешно, но с недобором импульса, так что автоматика выдала запрет на штатное разделение отсеков. В результате, в течение 10 минут перед входом в атмосферу корабль беспорядочно кувыркался со скоростью 1 оборот в секунду. Гагарин решил не пугать руководителей полёта (в первую очередь — Королёва) и в условном выражении сообщил о нештатной ситуации на борту корабля. </w:t>
      </w:r>
    </w:p>
    <w:p w:rsidR="00F717F3" w:rsidRPr="00EB316F" w:rsidRDefault="00F717F3" w:rsidP="008E1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 xml:space="preserve">Когда корабль вошёл в более плотные слои атмосферы, то соединяющие кабели перегорели, а команда на разделение отсеков поступила уже от термодатчиков, так что спускаемый аппарат наконец отделился от приборно-двигательного отсека. Спуск происходил по баллистистической траектории (как и у остальных космических кораблей серий Восток и Восход). </w:t>
      </w: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Слайд 15</w:t>
      </w: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pict>
          <v:shape id="_x0000_i1039" type="#_x0000_t75" style="width:255.75pt;height:192pt">
            <v:imagedata r:id="rId19" o:title=""/>
          </v:shape>
        </w:pict>
      </w:r>
    </w:p>
    <w:p w:rsidR="00F717F3" w:rsidRPr="00EB316F" w:rsidRDefault="00F717F3" w:rsidP="008E15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Сложнее было пережить психологические нагрузки — после входа капсулы в атмосферу загорелась обшивка корабля (температура снаружи при спуске достигает 3—5 тысяч градусов), по стёклам иллюминаторов потекли струйки жидкого металла, а сама кабина начала потрескивать.</w:t>
      </w:r>
    </w:p>
    <w:p w:rsidR="00F717F3" w:rsidRPr="00EB316F" w:rsidRDefault="00F717F3" w:rsidP="008E15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 xml:space="preserve">На высоте 7 км в соответствии с планом полёта Гагарин катапультировался, после чего капсула и космонавт стали спускаться на парашютах раздельно (по такой же схеме происходила посадка и остальных 5 кораблей из серии Восток). После катапультирования и отсоединения воздуховода спускаемого аппарата, в герметичном скафандре Ю. А. Гагарина не сразу открылся клапан, через который должен поступать наружный воздух, так что Ю. А. Гагарин чуть не задохнулся. </w:t>
      </w:r>
    </w:p>
    <w:p w:rsidR="00F717F3" w:rsidRPr="00EB316F" w:rsidRDefault="00F717F3" w:rsidP="008E15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 xml:space="preserve">Выполнив один оборот вокруг Земли, в 10:55:34 на 108 минуте корабль завершил полёт. </w:t>
      </w:r>
    </w:p>
    <w:p w:rsidR="00F717F3" w:rsidRPr="00EB316F" w:rsidRDefault="00F717F3" w:rsidP="008E15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Слайд 16</w:t>
      </w: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76A4">
        <w:rPr>
          <w:rFonts w:ascii="Times New Roman" w:hAnsi="Times New Roman" w:cs="Times New Roman"/>
          <w:noProof/>
          <w:sz w:val="28"/>
          <w:szCs w:val="28"/>
        </w:rPr>
        <w:pict>
          <v:shape id="Рисунок 16" o:spid="_x0000_i1040" type="#_x0000_t75" style="width:251.25pt;height:187.5pt;visibility:visible">
            <v:imagedata r:id="rId20" o:title=""/>
          </v:shape>
        </w:pict>
      </w:r>
    </w:p>
    <w:p w:rsidR="00F717F3" w:rsidRPr="00EB316F" w:rsidRDefault="00F717F3" w:rsidP="008E1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За свой полет Юрий Алексеевич Гагарин был удостоен званий Герой Советского Союза и "Летчик-космонавт СССР", награжден орденом Ленина.</w:t>
      </w:r>
    </w:p>
    <w:p w:rsidR="00F717F3" w:rsidRPr="00EB316F" w:rsidRDefault="00F717F3" w:rsidP="008E1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Спустя два дня Москва приветствовала героя космоса. На Красной площади прошел многолюдный митинг, посвященный осуществлению первого в мире космического полета. Тысячи людей хотели своими глазами увидеть Ю. А. Гагарина.</w:t>
      </w:r>
    </w:p>
    <w:p w:rsidR="00F717F3" w:rsidRPr="00EB316F" w:rsidRDefault="00F717F3" w:rsidP="008E1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Уже в конце апреля Ю. А.  Гагарин отправился в свою первую зарубежную поездку. "Миссия мира", как иногда называют поездку первого космонавта по странам и континентам, продолжалась два года.</w:t>
      </w: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Слайд 17</w:t>
      </w: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pict>
          <v:shape id="_x0000_i1041" type="#_x0000_t75" style="width:267pt;height:199.5pt">
            <v:imagedata r:id="rId21" o:title=""/>
          </v:shape>
        </w:pict>
      </w:r>
    </w:p>
    <w:p w:rsidR="00F717F3" w:rsidRPr="00EB316F" w:rsidRDefault="00F717F3" w:rsidP="008E15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316F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полета Ю. А. Гагарина в космос понятия «научно-технический прогресс» и «научно-техническая революция» на долгие годы стали отождествляться с Россией (а именно так нашу страну называли на Западе даже во времена Советского Союза). Нельзя не сказать и о том, что образ Гагарина – улыбающегося, доброжелательного и скромного Героя приобрел популярность в России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B316F">
        <w:rPr>
          <w:rFonts w:ascii="Times New Roman" w:hAnsi="Times New Roman" w:cs="Times New Roman"/>
          <w:sz w:val="28"/>
          <w:szCs w:val="28"/>
          <w:shd w:val="clear" w:color="auto" w:fill="FFFFFF"/>
        </w:rPr>
        <w:t>в мире.</w:t>
      </w:r>
    </w:p>
    <w:p w:rsidR="00F717F3" w:rsidRPr="00EB316F" w:rsidRDefault="00F717F3" w:rsidP="008E15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3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стали воспринимать как «посла доброй воли», как человека, способного объединить враждующие стороны. И в этом качестве ему удалось в условиях «холодной войны», пусть и на короткий период, но остановить рост международной конфронтации. </w:t>
      </w:r>
    </w:p>
    <w:p w:rsidR="00F717F3" w:rsidRPr="00EB316F" w:rsidRDefault="00F717F3" w:rsidP="008E15B5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316F">
        <w:rPr>
          <w:rFonts w:ascii="Times New Roman" w:hAnsi="Times New Roman" w:cs="Times New Roman"/>
          <w:sz w:val="28"/>
          <w:szCs w:val="28"/>
          <w:shd w:val="clear" w:color="auto" w:fill="FFFFFF"/>
        </w:rPr>
        <w:t>Слайд 18</w:t>
      </w: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76A4">
        <w:rPr>
          <w:rFonts w:ascii="Times New Roman" w:hAnsi="Times New Roman" w:cs="Times New Roman"/>
          <w:noProof/>
          <w:sz w:val="28"/>
          <w:szCs w:val="28"/>
        </w:rPr>
        <w:pict>
          <v:shape id="Рисунок 20" o:spid="_x0000_i1042" type="#_x0000_t75" style="width:268.5pt;height:199.5pt;visibility:visible">
            <v:imagedata r:id="rId22" o:title=""/>
          </v:shape>
        </w:pict>
      </w:r>
    </w:p>
    <w:p w:rsidR="00F717F3" w:rsidRPr="00EB316F" w:rsidRDefault="00F717F3" w:rsidP="008E1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«Невозможно бродить сегодня по серым улицам Лондона с теми же чувствами, что и вчера, когда мир оставался еще старой привычной планетой, —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23" w:tgtFrame="_blank" w:history="1">
        <w:r w:rsidRPr="00F4221B">
          <w:rPr>
            <w:rStyle w:val="Hyperlink"/>
            <w:rFonts w:ascii="Times New Roman" w:hAnsi="Times New Roman" w:cs="Times New Roman"/>
            <w:color w:val="000000"/>
            <w:sz w:val="28"/>
            <w:szCs w:val="28"/>
            <w:u w:val="none"/>
            <w:bdr w:val="none" w:sz="0" w:space="0" w:color="auto" w:frame="1"/>
          </w:rPr>
          <w:t>пишет</w:t>
        </w:r>
      </w:hyperlink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316F">
        <w:rPr>
          <w:rFonts w:ascii="Times New Roman" w:hAnsi="Times New Roman" w:cs="Times New Roman"/>
          <w:sz w:val="28"/>
          <w:szCs w:val="28"/>
        </w:rPr>
        <w:t>Джеймс Олдридж. — Мир стал иным с того момента, как Юрий Гагарин вышел на орбиту и облетел вокруг земного шара».</w:t>
      </w:r>
    </w:p>
    <w:p w:rsidR="00F717F3" w:rsidRPr="00EB316F" w:rsidRDefault="00F717F3" w:rsidP="008E1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В день полета чехи написали  песню «Добрый день, майор Гагарин» — и уже три дня спустя исполняют ее в прямом эфире.</w:t>
      </w:r>
    </w:p>
    <w:p w:rsidR="00F717F3" w:rsidRDefault="00F717F3" w:rsidP="008E15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Добры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B316F">
        <w:rPr>
          <w:rFonts w:ascii="Times New Roman" w:hAnsi="Times New Roman" w:cs="Times New Roman"/>
          <w:sz w:val="28"/>
          <w:szCs w:val="28"/>
        </w:rPr>
        <w:t xml:space="preserve"> день, майор Гагарин,</w:t>
      </w:r>
    </w:p>
    <w:p w:rsidR="00F717F3" w:rsidRDefault="00F717F3" w:rsidP="008E15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Наконец-то мы дождались,</w:t>
      </w:r>
    </w:p>
    <w:p w:rsidR="00F717F3" w:rsidRDefault="00F717F3" w:rsidP="008E15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Целый мир поднял за вас бокал красного вина,</w:t>
      </w:r>
    </w:p>
    <w:p w:rsidR="00F717F3" w:rsidRPr="00EB316F" w:rsidRDefault="00F717F3" w:rsidP="008E15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И люди снизу махали вам рукой.</w:t>
      </w:r>
    </w:p>
    <w:p w:rsidR="00F717F3" w:rsidRPr="00EB316F" w:rsidRDefault="00F717F3" w:rsidP="008E15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Американцы ликовали чуть меньше. Космонавт Алан Шепард летит в космос лишь тремя неделями позже — и проводить в нем всего  пять минут.</w:t>
      </w:r>
    </w:p>
    <w:p w:rsidR="00F717F3" w:rsidRPr="00EB316F" w:rsidRDefault="00F717F3" w:rsidP="008E15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«США в военном отношении по-прежнему сильнейшая держава мира, —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24" w:anchor="v=onepage&amp;q=new%20york%20times%20about%20gagarin%20flight&amp;f=false" w:tgtFrame="_blank" w:history="1">
        <w:r w:rsidRPr="00EB316F">
          <w:rPr>
            <w:rStyle w:val="Hyperlink"/>
            <w:rFonts w:ascii="Times New Roman" w:hAnsi="Times New Roman" w:cs="Times New Roman"/>
            <w:color w:val="000000"/>
            <w:sz w:val="28"/>
            <w:szCs w:val="28"/>
            <w:bdr w:val="none" w:sz="0" w:space="0" w:color="auto" w:frame="1"/>
          </w:rPr>
          <w:t>пишет</w:t>
        </w:r>
      </w:hyperlink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316F">
        <w:rPr>
          <w:rFonts w:ascii="Times New Roman" w:hAnsi="Times New Roman" w:cs="Times New Roman"/>
          <w:sz w:val="28"/>
          <w:szCs w:val="28"/>
        </w:rPr>
        <w:t>колумнист The New York Times. — Во многих аспектах космической гонки мы по-прежнему лидируем. Но мир, впечатленный советским полетом, уверен, что мы проигрываем и в войне, и в технологиях».</w:t>
      </w:r>
    </w:p>
    <w:p w:rsidR="00F717F3" w:rsidRPr="00EB316F" w:rsidRDefault="00F717F3" w:rsidP="008E15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19</w:t>
      </w: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pict>
          <v:shape id="_x0000_i1043" type="#_x0000_t75" style="width:267pt;height:199.5pt">
            <v:imagedata r:id="rId25" o:title=""/>
          </v:shape>
        </w:pict>
      </w:r>
    </w:p>
    <w:p w:rsidR="00F717F3" w:rsidRPr="00EB316F" w:rsidRDefault="00F717F3" w:rsidP="008E15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что говорят современники Ю. А. Гагарина. </w:t>
      </w:r>
      <w:r w:rsidRPr="00EB316F">
        <w:rPr>
          <w:rFonts w:ascii="Times New Roman" w:hAnsi="Times New Roman" w:cs="Times New Roman"/>
          <w:sz w:val="28"/>
          <w:szCs w:val="28"/>
        </w:rPr>
        <w:t xml:space="preserve">Мы спросили, что </w:t>
      </w:r>
      <w:r>
        <w:rPr>
          <w:rFonts w:ascii="Times New Roman" w:hAnsi="Times New Roman" w:cs="Times New Roman"/>
          <w:sz w:val="28"/>
          <w:szCs w:val="28"/>
        </w:rPr>
        <w:t xml:space="preserve">значит </w:t>
      </w:r>
      <w:r w:rsidRPr="00EB316F">
        <w:rPr>
          <w:rFonts w:ascii="Times New Roman" w:hAnsi="Times New Roman" w:cs="Times New Roman"/>
          <w:sz w:val="28"/>
          <w:szCs w:val="28"/>
        </w:rPr>
        <w:t xml:space="preserve"> для них день 12 апреля 1961 года и </w:t>
      </w:r>
      <w:r>
        <w:rPr>
          <w:rFonts w:ascii="Times New Roman" w:hAnsi="Times New Roman" w:cs="Times New Roman"/>
          <w:sz w:val="28"/>
          <w:szCs w:val="28"/>
        </w:rPr>
        <w:t xml:space="preserve">кем для них </w:t>
      </w:r>
      <w:r w:rsidRPr="00EB316F">
        <w:rPr>
          <w:rFonts w:ascii="Times New Roman" w:hAnsi="Times New Roman" w:cs="Times New Roman"/>
          <w:sz w:val="28"/>
          <w:szCs w:val="28"/>
        </w:rPr>
        <w:t xml:space="preserve">стал Ю. А. Гагарин. </w:t>
      </w: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20</w:t>
      </w: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pict>
          <v:shape id="_x0000_i1044" type="#_x0000_t75" style="width:267pt;height:199.5pt">
            <v:imagedata r:id="rId26" o:title=""/>
          </v:shape>
        </w:pict>
      </w:r>
    </w:p>
    <w:p w:rsidR="00F717F3" w:rsidRPr="00EB316F" w:rsidRDefault="00F717F3" w:rsidP="008E15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B316F">
        <w:rPr>
          <w:rFonts w:ascii="Times New Roman" w:hAnsi="Times New Roman" w:cs="Times New Roman"/>
          <w:sz w:val="28"/>
          <w:szCs w:val="28"/>
        </w:rPr>
        <w:t xml:space="preserve">оследующие годы были очень напряженными в жизни </w:t>
      </w:r>
      <w:r>
        <w:rPr>
          <w:rFonts w:ascii="Times New Roman" w:hAnsi="Times New Roman" w:cs="Times New Roman"/>
          <w:sz w:val="28"/>
          <w:szCs w:val="28"/>
        </w:rPr>
        <w:t>Ю.</w:t>
      </w:r>
      <w:r w:rsidRPr="00EB316F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EB316F">
        <w:rPr>
          <w:rFonts w:ascii="Times New Roman" w:hAnsi="Times New Roman" w:cs="Times New Roman"/>
          <w:sz w:val="28"/>
          <w:szCs w:val="28"/>
        </w:rPr>
        <w:t>агарина. 20 декабря 1963 года</w:t>
      </w:r>
      <w:r>
        <w:rPr>
          <w:rFonts w:ascii="Times New Roman" w:hAnsi="Times New Roman" w:cs="Times New Roman"/>
          <w:sz w:val="28"/>
          <w:szCs w:val="28"/>
        </w:rPr>
        <w:t xml:space="preserve"> Ю.</w:t>
      </w:r>
      <w:r w:rsidRPr="00EB316F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16F">
        <w:rPr>
          <w:rFonts w:ascii="Times New Roman" w:hAnsi="Times New Roman" w:cs="Times New Roman"/>
          <w:sz w:val="28"/>
          <w:szCs w:val="28"/>
        </w:rPr>
        <w:t>Гагарин был назначен заместителем начальника Центра подготовки космонавтов. В 1966 году  он  стал готовиться к  новому космическому полету. В Советском Союзе шла подготовка "лунной" программы.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</w:t>
      </w:r>
      <w:r w:rsidRPr="00EB316F">
        <w:rPr>
          <w:rFonts w:ascii="Times New Roman" w:hAnsi="Times New Roman" w:cs="Times New Roman"/>
          <w:color w:val="000000"/>
          <w:sz w:val="28"/>
          <w:szCs w:val="28"/>
        </w:rPr>
        <w:t>облета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316F">
        <w:rPr>
          <w:rFonts w:ascii="Times New Roman" w:hAnsi="Times New Roman" w:cs="Times New Roman"/>
          <w:color w:val="000000"/>
          <w:sz w:val="28"/>
          <w:szCs w:val="28"/>
        </w:rPr>
        <w:t>выдвигалась двумя главными конструкторами —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316F">
        <w:rPr>
          <w:rFonts w:ascii="Times New Roman" w:hAnsi="Times New Roman" w:cs="Times New Roman"/>
          <w:color w:val="000000"/>
          <w:sz w:val="28"/>
          <w:szCs w:val="28"/>
        </w:rPr>
        <w:t>С. П. Королевым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316F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316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316F">
        <w:rPr>
          <w:rFonts w:ascii="Times New Roman" w:hAnsi="Times New Roman" w:cs="Times New Roman"/>
          <w:color w:val="000000"/>
          <w:sz w:val="28"/>
          <w:szCs w:val="28"/>
        </w:rPr>
        <w:t xml:space="preserve">В. Н. Челомеем. </w:t>
      </w:r>
      <w:r w:rsidRPr="00EB316F">
        <w:rPr>
          <w:rFonts w:ascii="Times New Roman" w:hAnsi="Times New Roman" w:cs="Times New Roman"/>
          <w:sz w:val="28"/>
          <w:szCs w:val="28"/>
        </w:rPr>
        <w:t xml:space="preserve">Первый испытательный полет в пилотируемом варианте был назначен  на апрель 1967 года. </w:t>
      </w:r>
      <w:r>
        <w:rPr>
          <w:rFonts w:ascii="Times New Roman" w:hAnsi="Times New Roman" w:cs="Times New Roman"/>
          <w:sz w:val="28"/>
          <w:szCs w:val="28"/>
        </w:rPr>
        <w:t xml:space="preserve"> К нему готовились В. М. Комаров и </w:t>
      </w:r>
      <w:r w:rsidRPr="00EB316F">
        <w:rPr>
          <w:rFonts w:ascii="Times New Roman" w:hAnsi="Times New Roman" w:cs="Times New Roman"/>
          <w:sz w:val="28"/>
          <w:szCs w:val="28"/>
        </w:rPr>
        <w:t xml:space="preserve">Ю. А. Гагарин. </w:t>
      </w: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21</w:t>
      </w: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pict>
          <v:shape id="_x0000_i1045" type="#_x0000_t75" style="width:267pt;height:199.5pt">
            <v:imagedata r:id="rId27" o:title=""/>
          </v:shape>
        </w:pict>
      </w:r>
    </w:p>
    <w:p w:rsidR="00F717F3" w:rsidRPr="00EB316F" w:rsidRDefault="00F717F3" w:rsidP="008E1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Корабль </w:t>
      </w:r>
      <w:r w:rsidRPr="00EB316F">
        <w:rPr>
          <w:rFonts w:ascii="Times New Roman" w:hAnsi="Times New Roman" w:cs="Times New Roman"/>
          <w:sz w:val="28"/>
          <w:szCs w:val="28"/>
        </w:rPr>
        <w:t>"Союз-1" разбился. Выступая на траурном митинге, посвященном памяти Владимира Комарова, его дублер Юрий Гагарин пообещал, что космонавты научат летать "Союзы". Так и произошло - "Союзы" летают до сих пор.</w:t>
      </w:r>
    </w:p>
    <w:p w:rsidR="00F717F3" w:rsidRPr="00EB316F" w:rsidRDefault="00F717F3" w:rsidP="008E1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1968 год стал последним в жизни Гагарина. С большим трудом 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16F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EB316F">
        <w:rPr>
          <w:rFonts w:ascii="Times New Roman" w:hAnsi="Times New Roman" w:cs="Times New Roman"/>
          <w:sz w:val="28"/>
          <w:szCs w:val="28"/>
        </w:rPr>
        <w:t>агарин добился разрешения самостоятельно пилотировать самолет. 27 марта 1968 года был первый такой полет. И последний. Самолет разбился вблизи деревни Новоселово Киржачского района Владимирской области.</w:t>
      </w: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22</w:t>
      </w:r>
    </w:p>
    <w:p w:rsidR="00F717F3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pict>
          <v:shape id="_x0000_i1046" type="#_x0000_t75" style="width:267pt;height:199.5pt">
            <v:imagedata r:id="rId28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717F3" w:rsidRPr="00EB316F" w:rsidRDefault="00F717F3" w:rsidP="008E15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 xml:space="preserve">Обстоятельства той катастрофы так до конца и не выяснены. Выступая на траурном митинге на Красной площади, президент Академии наук СССР М.В.Келдыш сказал: "Подвиг Гагарина явился громадным вкладом в науку, он открыл новую эпоху в истории человечества - начало полетов человека в космос, дорогу к межпланетным сообщениям. Весь мир оценил этот исторический подвиг как новый грандиозный вклад советского народа в дело мира и прогресса". </w:t>
      </w:r>
    </w:p>
    <w:p w:rsidR="00F717F3" w:rsidRPr="00EB316F" w:rsidRDefault="00F717F3" w:rsidP="008E15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Именем Ю. А. Гагарина назван кратер на Луне и малая планета.</w:t>
      </w:r>
    </w:p>
    <w:p w:rsidR="00F717F3" w:rsidRPr="00EB316F" w:rsidRDefault="00F717F3" w:rsidP="008E15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23</w:t>
      </w:r>
    </w:p>
    <w:p w:rsidR="00F717F3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pict>
          <v:shape id="_x0000_i1047" type="#_x0000_t75" style="width:267pt;height:199.5pt">
            <v:imagedata r:id="rId29" o:title=""/>
          </v:shape>
        </w:pict>
      </w:r>
    </w:p>
    <w:p w:rsidR="00F717F3" w:rsidRPr="00EB316F" w:rsidRDefault="00F717F3" w:rsidP="008E15B5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316F">
        <w:rPr>
          <w:rFonts w:ascii="Times New Roman" w:hAnsi="Times New Roman" w:cs="Times New Roman"/>
          <w:sz w:val="28"/>
          <w:szCs w:val="28"/>
        </w:rPr>
        <w:t>Хочется отметить, что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Pr="00EB316F">
        <w:rPr>
          <w:rFonts w:ascii="Times New Roman" w:hAnsi="Times New Roman" w:cs="Times New Roman"/>
          <w:sz w:val="28"/>
          <w:szCs w:val="28"/>
        </w:rPr>
        <w:t>Ю. А. Гагарин была прекрасная семья: ж</w:t>
      </w:r>
      <w:r>
        <w:rPr>
          <w:rFonts w:ascii="Times New Roman" w:hAnsi="Times New Roman" w:cs="Times New Roman"/>
          <w:sz w:val="28"/>
          <w:szCs w:val="28"/>
        </w:rPr>
        <w:t xml:space="preserve">ена </w:t>
      </w:r>
      <w:r w:rsidRPr="00EB3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Валентина Ивановна Гагарина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(1935 г.</w:t>
      </w:r>
      <w:r w:rsidRPr="00EB3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р.) </w:t>
      </w:r>
      <w:r w:rsidRPr="00EB316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две дочери: Елена (</w:t>
      </w:r>
      <w:r w:rsidRPr="00EB3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1959 г.р.) </w:t>
      </w:r>
      <w:r w:rsidRPr="00EB316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Галина (</w:t>
      </w:r>
      <w:r w:rsidRPr="00EB316F">
        <w:rPr>
          <w:rFonts w:ascii="Times New Roman" w:hAnsi="Times New Roman" w:cs="Times New Roman"/>
          <w:sz w:val="28"/>
          <w:szCs w:val="28"/>
          <w:shd w:val="clear" w:color="auto" w:fill="FFFFFF"/>
        </w:rPr>
        <w:t>19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61</w:t>
      </w:r>
      <w:r w:rsidRPr="00EB316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г.</w:t>
      </w:r>
      <w:r w:rsidRPr="00EB316F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EB316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.)</w:t>
      </w:r>
      <w:r w:rsidRPr="00EB316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Гагарины.</w:t>
      </w:r>
    </w:p>
    <w:p w:rsidR="00F717F3" w:rsidRPr="00EB316F" w:rsidRDefault="00F717F3" w:rsidP="008E15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 xml:space="preserve">Когда Ю. А. Гагарину объявили решение комиссии о полете, он написал прощальное письмо жене и дочерям. Будущий космонавт знал, что его шансы вернуться на Землю малы. </w:t>
      </w:r>
    </w:p>
    <w:p w:rsidR="00F717F3" w:rsidRPr="00EB316F" w:rsidRDefault="00F717F3" w:rsidP="008E15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"Здравствуйте, мои милые, горячо любимые Валечка, Леночка и Галочка! Через день я должен стартовать. Очень большая задача легла на мои плечи. Хотелось бы перед этим немного побыть с вами, поговорить. Но, увы, вы далеко. Тем не менее, я всегда чувствую вас рядом с собой".</w:t>
      </w:r>
    </w:p>
    <w:p w:rsidR="00F717F3" w:rsidRPr="00EB316F" w:rsidRDefault="00F717F3" w:rsidP="008E15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24</w:t>
      </w:r>
    </w:p>
    <w:p w:rsidR="00F717F3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pict>
          <v:shape id="_x0000_i1048" type="#_x0000_t75" style="width:267pt;height:199.5pt">
            <v:imagedata r:id="rId30" o:title=""/>
          </v:shape>
        </w:pict>
      </w:r>
    </w:p>
    <w:p w:rsidR="00F717F3" w:rsidRPr="00EB316F" w:rsidRDefault="00F717F3" w:rsidP="008E15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Всего 108 минут продолжался полет Гагарина, но не количество минут определяет вклад в историю освоения космоса. Он был первым и останется им навсегда.</w:t>
      </w: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Слайд 25</w:t>
      </w: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56D2">
        <w:rPr>
          <w:rFonts w:ascii="Times New Roman" w:hAnsi="Times New Roman" w:cs="Times New Roman"/>
          <w:sz w:val="28"/>
          <w:szCs w:val="28"/>
        </w:rPr>
        <w:pict>
          <v:shape id="_x0000_i1049" type="#_x0000_t75" style="width:267pt;height:199.5pt">
            <v:imagedata r:id="rId31" o:title=""/>
          </v:shape>
        </w:pict>
      </w:r>
    </w:p>
    <w:p w:rsidR="00F717F3" w:rsidRPr="00EB316F" w:rsidRDefault="00F717F3" w:rsidP="008E15B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t>Наш доклад основывался на данных источниках и литературе.</w:t>
      </w: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26</w:t>
      </w:r>
    </w:p>
    <w:p w:rsidR="00F717F3" w:rsidRPr="00EB316F" w:rsidRDefault="00F717F3" w:rsidP="008E15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16F">
        <w:rPr>
          <w:rFonts w:ascii="Times New Roman" w:hAnsi="Times New Roman" w:cs="Times New Roman"/>
          <w:sz w:val="28"/>
          <w:szCs w:val="28"/>
        </w:rPr>
        <w:pict>
          <v:shape id="_x0000_i1050" type="#_x0000_t75" style="width:259.5pt;height:194.25pt">
            <v:imagedata r:id="rId32" o:title=""/>
          </v:shape>
        </w:pict>
      </w:r>
    </w:p>
    <w:p w:rsidR="00F717F3" w:rsidRPr="00EB316F" w:rsidRDefault="00F717F3" w:rsidP="008E15B5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</w:t>
      </w:r>
      <w:r w:rsidRPr="00EB316F">
        <w:rPr>
          <w:rFonts w:ascii="Times New Roman" w:hAnsi="Times New Roman" w:cs="Times New Roman"/>
          <w:sz w:val="28"/>
          <w:szCs w:val="28"/>
        </w:rPr>
        <w:t>за внимание!</w:t>
      </w: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EB316F" w:rsidRDefault="00F717F3" w:rsidP="008E15B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17F3" w:rsidRPr="009C1313" w:rsidRDefault="00F717F3" w:rsidP="008E15B5">
      <w:pPr>
        <w:spacing w:line="360" w:lineRule="auto"/>
        <w:rPr>
          <w:rFonts w:ascii="Times New Roman" w:hAnsi="Times New Roman" w:cs="Times New Roman"/>
          <w:color w:val="000000"/>
          <w:sz w:val="19"/>
          <w:szCs w:val="19"/>
          <w:shd w:val="clear" w:color="auto" w:fill="FFFFFF"/>
        </w:rPr>
      </w:pPr>
    </w:p>
    <w:sectPr w:rsidR="00F717F3" w:rsidRPr="009C1313" w:rsidSect="00020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72E5"/>
    <w:rsid w:val="00017230"/>
    <w:rsid w:val="0002036B"/>
    <w:rsid w:val="00051FFC"/>
    <w:rsid w:val="00081713"/>
    <w:rsid w:val="00091981"/>
    <w:rsid w:val="000A512A"/>
    <w:rsid w:val="000B401B"/>
    <w:rsid w:val="000C5918"/>
    <w:rsid w:val="000E5B72"/>
    <w:rsid w:val="00115D5A"/>
    <w:rsid w:val="00127289"/>
    <w:rsid w:val="00163FEE"/>
    <w:rsid w:val="00196144"/>
    <w:rsid w:val="001C54A3"/>
    <w:rsid w:val="001C57FB"/>
    <w:rsid w:val="00201160"/>
    <w:rsid w:val="002032A9"/>
    <w:rsid w:val="002310FE"/>
    <w:rsid w:val="00244D65"/>
    <w:rsid w:val="00245306"/>
    <w:rsid w:val="002467B7"/>
    <w:rsid w:val="00252F7A"/>
    <w:rsid w:val="00255336"/>
    <w:rsid w:val="00262077"/>
    <w:rsid w:val="00265E51"/>
    <w:rsid w:val="00272C10"/>
    <w:rsid w:val="002B5048"/>
    <w:rsid w:val="002E7AD1"/>
    <w:rsid w:val="00306F6D"/>
    <w:rsid w:val="003265E8"/>
    <w:rsid w:val="00333C57"/>
    <w:rsid w:val="00344FF6"/>
    <w:rsid w:val="00372E5A"/>
    <w:rsid w:val="0037789B"/>
    <w:rsid w:val="003868FE"/>
    <w:rsid w:val="003A2BD8"/>
    <w:rsid w:val="003A491A"/>
    <w:rsid w:val="003A5152"/>
    <w:rsid w:val="003A61B8"/>
    <w:rsid w:val="003B5EA1"/>
    <w:rsid w:val="003D35A6"/>
    <w:rsid w:val="00402B96"/>
    <w:rsid w:val="00411478"/>
    <w:rsid w:val="004355D3"/>
    <w:rsid w:val="00440887"/>
    <w:rsid w:val="00445891"/>
    <w:rsid w:val="00481BBB"/>
    <w:rsid w:val="004A0EE6"/>
    <w:rsid w:val="004A1079"/>
    <w:rsid w:val="004C1873"/>
    <w:rsid w:val="004E6E26"/>
    <w:rsid w:val="00505CDC"/>
    <w:rsid w:val="00520EFF"/>
    <w:rsid w:val="00522892"/>
    <w:rsid w:val="00534A1B"/>
    <w:rsid w:val="00563457"/>
    <w:rsid w:val="00576CB9"/>
    <w:rsid w:val="005E2FCF"/>
    <w:rsid w:val="005F07E4"/>
    <w:rsid w:val="005F3567"/>
    <w:rsid w:val="005F7549"/>
    <w:rsid w:val="00600FE6"/>
    <w:rsid w:val="00607405"/>
    <w:rsid w:val="0061720E"/>
    <w:rsid w:val="00624E45"/>
    <w:rsid w:val="00631E33"/>
    <w:rsid w:val="0064301A"/>
    <w:rsid w:val="00673526"/>
    <w:rsid w:val="00690A61"/>
    <w:rsid w:val="0069508C"/>
    <w:rsid w:val="006C6320"/>
    <w:rsid w:val="006C7507"/>
    <w:rsid w:val="006D1EE8"/>
    <w:rsid w:val="006E175D"/>
    <w:rsid w:val="006F291D"/>
    <w:rsid w:val="007256D2"/>
    <w:rsid w:val="00727FBE"/>
    <w:rsid w:val="007373E0"/>
    <w:rsid w:val="007478EE"/>
    <w:rsid w:val="00752885"/>
    <w:rsid w:val="007867BD"/>
    <w:rsid w:val="007A1609"/>
    <w:rsid w:val="007C76A4"/>
    <w:rsid w:val="007E0381"/>
    <w:rsid w:val="00803A7E"/>
    <w:rsid w:val="00804713"/>
    <w:rsid w:val="00811195"/>
    <w:rsid w:val="0088354A"/>
    <w:rsid w:val="00891509"/>
    <w:rsid w:val="00895F26"/>
    <w:rsid w:val="008A3671"/>
    <w:rsid w:val="008A5B0F"/>
    <w:rsid w:val="008B6DE8"/>
    <w:rsid w:val="008E15B5"/>
    <w:rsid w:val="008F369B"/>
    <w:rsid w:val="0090215D"/>
    <w:rsid w:val="00926A70"/>
    <w:rsid w:val="00954E55"/>
    <w:rsid w:val="00961109"/>
    <w:rsid w:val="0097280E"/>
    <w:rsid w:val="00980817"/>
    <w:rsid w:val="00987994"/>
    <w:rsid w:val="009A5FC0"/>
    <w:rsid w:val="009B5AED"/>
    <w:rsid w:val="009B6757"/>
    <w:rsid w:val="009C020E"/>
    <w:rsid w:val="009C1313"/>
    <w:rsid w:val="009F7498"/>
    <w:rsid w:val="00A54BD0"/>
    <w:rsid w:val="00A57B13"/>
    <w:rsid w:val="00A6391E"/>
    <w:rsid w:val="00A75A4F"/>
    <w:rsid w:val="00A84D5E"/>
    <w:rsid w:val="00AA0705"/>
    <w:rsid w:val="00AD22E0"/>
    <w:rsid w:val="00B240F9"/>
    <w:rsid w:val="00B35E66"/>
    <w:rsid w:val="00B504B0"/>
    <w:rsid w:val="00B778BD"/>
    <w:rsid w:val="00B804D5"/>
    <w:rsid w:val="00B94AC1"/>
    <w:rsid w:val="00BA22A1"/>
    <w:rsid w:val="00BC3D98"/>
    <w:rsid w:val="00BD2480"/>
    <w:rsid w:val="00BD7C08"/>
    <w:rsid w:val="00BE4A50"/>
    <w:rsid w:val="00BE6F7C"/>
    <w:rsid w:val="00BF15F5"/>
    <w:rsid w:val="00BF26AB"/>
    <w:rsid w:val="00C461EB"/>
    <w:rsid w:val="00C54216"/>
    <w:rsid w:val="00C7552C"/>
    <w:rsid w:val="00CA39F5"/>
    <w:rsid w:val="00CC3042"/>
    <w:rsid w:val="00CC55C3"/>
    <w:rsid w:val="00CD1919"/>
    <w:rsid w:val="00CF72E5"/>
    <w:rsid w:val="00D03D45"/>
    <w:rsid w:val="00D133EB"/>
    <w:rsid w:val="00D35006"/>
    <w:rsid w:val="00D45EBB"/>
    <w:rsid w:val="00D57722"/>
    <w:rsid w:val="00DA0489"/>
    <w:rsid w:val="00DA2161"/>
    <w:rsid w:val="00DF0680"/>
    <w:rsid w:val="00DF2B63"/>
    <w:rsid w:val="00E017F3"/>
    <w:rsid w:val="00E4783E"/>
    <w:rsid w:val="00E82D92"/>
    <w:rsid w:val="00E8590F"/>
    <w:rsid w:val="00EB316F"/>
    <w:rsid w:val="00EB38C4"/>
    <w:rsid w:val="00EC08D5"/>
    <w:rsid w:val="00EC68C9"/>
    <w:rsid w:val="00EF3802"/>
    <w:rsid w:val="00F11E3B"/>
    <w:rsid w:val="00F13B5B"/>
    <w:rsid w:val="00F27BF2"/>
    <w:rsid w:val="00F36BCB"/>
    <w:rsid w:val="00F4221B"/>
    <w:rsid w:val="00F717F3"/>
    <w:rsid w:val="00F74397"/>
    <w:rsid w:val="00FC73DC"/>
    <w:rsid w:val="00FE2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36B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link w:val="Heading1Char"/>
    <w:uiPriority w:val="99"/>
    <w:qFormat/>
    <w:rsid w:val="00A54BD0"/>
    <w:pPr>
      <w:spacing w:before="100" w:beforeAutospacing="1" w:after="100" w:afterAutospacing="1" w:line="240" w:lineRule="auto"/>
      <w:outlineLvl w:val="0"/>
    </w:pPr>
    <w:rPr>
      <w:rFonts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A54BD0"/>
    <w:pPr>
      <w:spacing w:before="100" w:beforeAutospacing="1" w:after="100" w:afterAutospacing="1" w:line="240" w:lineRule="auto"/>
      <w:outlineLvl w:val="1"/>
    </w:pPr>
    <w:rPr>
      <w:rFonts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54BD0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54BD0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rsid w:val="00A54BD0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4C1873"/>
  </w:style>
  <w:style w:type="character" w:styleId="Hyperlink">
    <w:name w:val="Hyperlink"/>
    <w:basedOn w:val="DefaultParagraphFont"/>
    <w:uiPriority w:val="99"/>
    <w:semiHidden/>
    <w:rsid w:val="004C187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52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52885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4E6E26"/>
    <w:rPr>
      <w:rFonts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030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3044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3045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780030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30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30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emf"/><Relationship Id="rId26" Type="http://schemas.openxmlformats.org/officeDocument/2006/relationships/image" Target="media/image20.emf"/><Relationship Id="rId3" Type="http://schemas.openxmlformats.org/officeDocument/2006/relationships/webSettings" Target="webSettings.xml"/><Relationship Id="rId21" Type="http://schemas.openxmlformats.org/officeDocument/2006/relationships/image" Target="media/image17.emf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oleObject" Target="embeddings/oleObject1.bin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6.png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books.google.ru/books?id=evUP4glYmvEC&amp;pg=PA14&amp;lpg=PA14&amp;dq=new+york+times+about+gagarin+flight&amp;source=bl&amp;ots=FqrKLja5to&amp;sig=ndDr3-hiMELXlzMk70effPw2HgY&amp;hl=ru&amp;sa=X&amp;ved=0ahUKEwjrt-yM-IXMAhUEWSwKHTbvBKQQ6AEIVjAJ" TargetMode="External"/><Relationship Id="rId32" Type="http://schemas.openxmlformats.org/officeDocument/2006/relationships/image" Target="media/image26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://www.e-reading.by/chapter.php/1031795/22/Artemov_-_Yuriy_Gagarin_-_chelovek-legenda.html" TargetMode="External"/><Relationship Id="rId28" Type="http://schemas.openxmlformats.org/officeDocument/2006/relationships/image" Target="media/image22.emf"/><Relationship Id="rId10" Type="http://schemas.openxmlformats.org/officeDocument/2006/relationships/image" Target="media/image7.png"/><Relationship Id="rId19" Type="http://schemas.openxmlformats.org/officeDocument/2006/relationships/image" Target="media/image15.emf"/><Relationship Id="rId31" Type="http://schemas.openxmlformats.org/officeDocument/2006/relationships/image" Target="media/image25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67</TotalTime>
  <Pages>24</Pages>
  <Words>1886</Words>
  <Characters>10756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Kuzina</dc:creator>
  <cp:keywords/>
  <dc:description/>
  <cp:lastModifiedBy>User</cp:lastModifiedBy>
  <cp:revision>22</cp:revision>
  <dcterms:created xsi:type="dcterms:W3CDTF">2016-04-18T17:31:00Z</dcterms:created>
  <dcterms:modified xsi:type="dcterms:W3CDTF">2016-06-10T13:15:00Z</dcterms:modified>
</cp:coreProperties>
</file>